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3600"/>
      </w:tblGrid>
      <w:tr w:rsidR="00423F28" w:rsidRPr="0089133B" w14:paraId="6A3A4F57" w14:textId="77777777" w:rsidTr="004553D4">
        <w:trPr>
          <w:trHeight w:hRule="exact" w:val="15444"/>
          <w:jc w:val="center"/>
        </w:trPr>
        <w:tc>
          <w:tcPr>
            <w:tcW w:w="7200" w:type="dxa"/>
          </w:tcPr>
          <w:p w14:paraId="37813868" w14:textId="5C7BBB47" w:rsidR="00423F28" w:rsidRPr="0089133B" w:rsidRDefault="00AD2A62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3088" behindDoc="0" locked="0" layoutInCell="1" allowOverlap="1" wp14:anchorId="219BF1EF" wp14:editId="2B139D8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342900</wp:posOffset>
                  </wp:positionV>
                  <wp:extent cx="1814652" cy="167640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3" t="8119" r="15675" b="13520"/>
                          <a:stretch/>
                        </pic:blipFill>
                        <pic:spPr bwMode="auto">
                          <a:xfrm>
                            <a:off x="0" y="0"/>
                            <a:ext cx="1814652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A4A" w:rsidRPr="0089133B">
              <w:rPr>
                <w:noProof/>
                <w:sz w:val="22"/>
                <w:szCs w:val="22"/>
                <w:lang w:bidi="de-DE"/>
              </w:rPr>
              <w:drawing>
                <wp:inline distT="0" distB="0" distL="0" distR="0" wp14:anchorId="35A7DEA9" wp14:editId="11CC6D29">
                  <wp:extent cx="4570873" cy="2209800"/>
                  <wp:effectExtent l="0" t="0" r="127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/>
                          <pic:cNvPicPr/>
                        </pic:nvPicPr>
                        <pic:blipFill rotWithShape="1">
                          <a:blip r:embed="rId9">
                            <a:alphaModFix/>
                          </a:blip>
                          <a:srcRect b="14053"/>
                          <a:stretch/>
                        </pic:blipFill>
                        <pic:spPr bwMode="auto">
                          <a:xfrm>
                            <a:off x="0" y="0"/>
                            <a:ext cx="4572000" cy="221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DCA3D" w14:textId="70CC2112" w:rsidR="003A4A4A" w:rsidRPr="0089133B" w:rsidRDefault="00F35E8E" w:rsidP="003A4A4A">
            <w:pPr>
              <w:pStyle w:val="Untertitel"/>
              <w:rPr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alias w:val="Datum der Veranstaltung eingeben:"/>
                <w:tag w:val="Datum der Veranstaltung eingeben:"/>
                <w:id w:val="1308741240"/>
                <w:placeholder>
                  <w:docPart w:val="573B1C9D0CA541FF902EA3CE3A32E27C"/>
                </w:placeholder>
                <w15:appearance w15:val="hidden"/>
                <w:text/>
              </w:sdtPr>
              <w:sdtEndPr/>
              <w:sdtContent>
                <w:r w:rsidR="00D54CEE" w:rsidRPr="0089133B">
                  <w:rPr>
                    <w:sz w:val="32"/>
                    <w:szCs w:val="32"/>
                  </w:rPr>
                  <w:t xml:space="preserve">kursangebote für </w:t>
                </w:r>
                <w:proofErr w:type="gramStart"/>
                <w:r w:rsidR="00D54CEE" w:rsidRPr="0089133B">
                  <w:rPr>
                    <w:sz w:val="32"/>
                    <w:szCs w:val="32"/>
                  </w:rPr>
                  <w:t>Schüler:INNEN</w:t>
                </w:r>
                <w:proofErr w:type="gramEnd"/>
                <w:r w:rsidR="00815684">
                  <w:rPr>
                    <w:sz w:val="32"/>
                    <w:szCs w:val="32"/>
                  </w:rPr>
                  <w:t xml:space="preserve"> im Merck-TU Darmstadt-Juniorlabor</w:t>
                </w:r>
              </w:sdtContent>
            </w:sdt>
          </w:p>
          <w:sdt>
            <w:sdtPr>
              <w:rPr>
                <w:color w:val="1E5371" w:themeColor="accent3" w:themeShade="BF"/>
                <w:sz w:val="32"/>
                <w:szCs w:val="32"/>
              </w:rPr>
              <w:alias w:val="Veranstaltungstitel eingeben:"/>
              <w:tag w:val="Veranstaltungstitel eingeben:"/>
              <w:id w:val="16356312"/>
              <w:placeholder>
                <w:docPart w:val="2012FC3745414D7A900129B766BDB8F3"/>
              </w:placeholder>
              <w15:appearance w15:val="hidden"/>
              <w:text/>
            </w:sdtPr>
            <w:sdtEndPr/>
            <w:sdtContent>
              <w:p w14:paraId="70248BE8" w14:textId="6B7E5F22" w:rsidR="003A4A4A" w:rsidRPr="00487650" w:rsidRDefault="001A741D" w:rsidP="003A4A4A">
                <w:pPr>
                  <w:pStyle w:val="Titel"/>
                  <w:rPr>
                    <w:color w:val="1E5371" w:themeColor="accent3" w:themeShade="BF"/>
                    <w:sz w:val="32"/>
                    <w:szCs w:val="32"/>
                  </w:rPr>
                </w:pPr>
                <w:r w:rsidRPr="00487650">
                  <w:rPr>
                    <w:color w:val="1E5371" w:themeColor="accent3" w:themeShade="BF"/>
                    <w:sz w:val="32"/>
                    <w:szCs w:val="32"/>
                  </w:rPr>
                  <w:t>Projektwochen in den Ferien</w:t>
                </w:r>
                <w:r w:rsidR="00DA3808">
                  <w:rPr>
                    <w:color w:val="1E5371" w:themeColor="accent3" w:themeShade="BF"/>
                    <w:sz w:val="32"/>
                    <w:szCs w:val="32"/>
                  </w:rPr>
                  <w:t xml:space="preserve"> UnD Nachmittagskurse</w:t>
                </w:r>
              </w:p>
            </w:sdtContent>
          </w:sdt>
          <w:p w14:paraId="7F4AB344" w14:textId="018FE046" w:rsidR="00EF4FE7" w:rsidRPr="00EF4FE7" w:rsidRDefault="00AF7F98" w:rsidP="00EF4FE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Derzeit</w:t>
            </w:r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läuft bei uns das Projekt </w:t>
            </w:r>
            <w:proofErr w:type="spellStart"/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MINTTUgether</w:t>
            </w:r>
            <w:proofErr w:type="spellEnd"/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im Rahmen des Aktionsprogramms "Aufholen nach Corona". Als Teil davon bieten wir in den ersten zwei Sommerferienwochen</w:t>
            </w:r>
            <w:r w:rsidR="00B0468B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und in den Herbstferien</w:t>
            </w:r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Projektwochen </w:t>
            </w:r>
            <w:r w:rsidR="00BA7CD6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und ab September Nachmittagskurse </w:t>
            </w:r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für </w:t>
            </w:r>
            <w:proofErr w:type="spellStart"/>
            <w:proofErr w:type="gramStart"/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Schüler</w:t>
            </w:r>
            <w:r w:rsidR="002136AA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:innen</w:t>
            </w:r>
            <w:proofErr w:type="spellEnd"/>
            <w:proofErr w:type="gramEnd"/>
            <w:r w:rsidR="002136AA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</w:t>
            </w:r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von weiterführenden Schulen</w:t>
            </w:r>
            <w:r w:rsidR="00B0468B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bis Klasse 10</w:t>
            </w:r>
            <w:r w:rsidR="00EF4FE7"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im Juniorlabor an</w:t>
            </w:r>
          </w:p>
          <w:p w14:paraId="06A6A6C2" w14:textId="1F5B8456" w:rsidR="00EF4FE7" w:rsidRPr="00EF4FE7" w:rsidRDefault="00EF4FE7" w:rsidP="007A2C1E">
            <w:pPr>
              <w:spacing w:before="100" w:beforeAutospacing="1" w:after="0" w:line="276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>Projektwoche "Chemie für eine grüne Zukunft“</w:t>
            </w:r>
          </w:p>
          <w:p w14:paraId="59B48EC1" w14:textId="55520F41" w:rsidR="00B0468B" w:rsidRPr="0089133B" w:rsidRDefault="0062186E" w:rsidP="007A2C1E">
            <w:pPr>
              <w:pStyle w:val="Listenabsatz"/>
              <w:numPr>
                <w:ilvl w:val="0"/>
                <w:numId w:val="11"/>
              </w:numPr>
              <w:spacing w:after="100" w:afterAutospacing="1" w:line="276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2</w:t>
            </w:r>
            <w:r w:rsidR="00EF4FE7" w:rsidRPr="0089133B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5. - 29. Juli 2022</w:t>
            </w:r>
            <w:r w:rsidR="00EF4FE7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</w:t>
            </w:r>
            <w:r w:rsidR="00B0468B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(Sommerferien) </w:t>
            </w:r>
            <w:r w:rsidR="00EF4FE7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oder </w:t>
            </w:r>
          </w:p>
          <w:p w14:paraId="49443AD4" w14:textId="7E996DB2" w:rsidR="00EF4FE7" w:rsidRPr="0089133B" w:rsidRDefault="00EF4FE7" w:rsidP="007A2C1E">
            <w:pPr>
              <w:pStyle w:val="Listenabsatz"/>
              <w:numPr>
                <w:ilvl w:val="0"/>
                <w:numId w:val="11"/>
              </w:numPr>
              <w:spacing w:after="100" w:afterAutospacing="1" w:line="276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89133B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24. -</w:t>
            </w:r>
            <w:r w:rsidR="00D67917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 xml:space="preserve"> </w:t>
            </w:r>
            <w:r w:rsidRPr="0089133B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28. Oktober 2022</w:t>
            </w:r>
            <w:r w:rsidR="00B0468B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(Herbstferien)</w:t>
            </w:r>
          </w:p>
          <w:p w14:paraId="7921FE3A" w14:textId="7A8822CD" w:rsidR="00EF4FE7" w:rsidRPr="00EF4FE7" w:rsidRDefault="00EF4FE7" w:rsidP="00EF4FE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 xml:space="preserve">Themen: 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Recycling (Lösungsmitteldestillation), nachhaltige Färbeverfahren (Färben von Seidentüchern oder T-Shirts), Arzneimittel und Gesundheit (Untersuchung verschiedener Arzneistoffe), Kosmetikprodukte (Herstellung von Lippenpflege etc.) flüssiger Stickstoff/Trockeneis, Brennstoffzellen </w:t>
            </w:r>
          </w:p>
          <w:p w14:paraId="2822E36B" w14:textId="4F97FE24" w:rsidR="00EF4FE7" w:rsidRPr="00EF4FE7" w:rsidRDefault="00EF4FE7" w:rsidP="007A2C1E">
            <w:pPr>
              <w:spacing w:before="100" w:beforeAutospacing="1" w:after="0" w:line="276" w:lineRule="auto"/>
              <w:rPr>
                <w:rFonts w:eastAsia="Times New Roman" w:cstheme="minorHAnsi"/>
                <w:color w:val="1E5371" w:themeColor="accent3" w:themeShade="BF"/>
                <w:sz w:val="22"/>
                <w:szCs w:val="22"/>
                <w:lang w:eastAsia="de-DE"/>
              </w:rPr>
            </w:pP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 xml:space="preserve">Projektwoche „Klimawandel“ gemeinsam mit dem </w:t>
            </w:r>
            <w:proofErr w:type="spellStart"/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>DLR_School_Lab</w:t>
            </w:r>
            <w:proofErr w:type="spellEnd"/>
          </w:p>
          <w:p w14:paraId="5AD073EB" w14:textId="43C0776C" w:rsidR="007A2C1E" w:rsidRPr="007A2C1E" w:rsidRDefault="00D67917" w:rsidP="007A2C1E">
            <w:pPr>
              <w:pStyle w:val="Listenabsatz"/>
              <w:numPr>
                <w:ilvl w:val="0"/>
                <w:numId w:val="12"/>
              </w:numPr>
              <w:spacing w:after="0" w:line="276" w:lineRule="auto"/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 xml:space="preserve">01. - </w:t>
            </w:r>
            <w:r w:rsidR="00EF4FE7" w:rsidRPr="0089133B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05. August 2022</w:t>
            </w:r>
          </w:p>
          <w:p w14:paraId="3C370878" w14:textId="00BEB4BF" w:rsidR="00EF4FE7" w:rsidRPr="00EF4FE7" w:rsidRDefault="00EF4FE7" w:rsidP="00EF4FE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>Uhrzeit:</w:t>
            </w:r>
            <w:r w:rsidRPr="00EF4FE7">
              <w:rPr>
                <w:rFonts w:eastAsia="Times New Roman" w:cstheme="minorHAnsi"/>
                <w:color w:val="1E5371" w:themeColor="accent3" w:themeShade="BF"/>
                <w:sz w:val="22"/>
                <w:szCs w:val="22"/>
                <w:lang w:eastAsia="de-DE"/>
              </w:rPr>
              <w:t xml:space="preserve"> </w:t>
            </w:r>
            <w:r w:rsidR="00263933" w:rsidRPr="00263933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jeweils</w:t>
            </w:r>
            <w:r w:rsidR="00263933">
              <w:rPr>
                <w:rFonts w:eastAsia="Times New Roman" w:cstheme="minorHAnsi"/>
                <w:color w:val="1E5371" w:themeColor="accent3" w:themeShade="BF"/>
                <w:sz w:val="22"/>
                <w:szCs w:val="22"/>
                <w:lang w:eastAsia="de-DE"/>
              </w:rPr>
              <w:t xml:space="preserve"> 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täglich 9 bis 15 Uhr,</w:t>
            </w:r>
            <w:r w:rsidR="0089133B" w:rsidRPr="0089133B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mit Mittagessen in der Mensa (vom Projekt bezahlt)</w:t>
            </w:r>
          </w:p>
          <w:p w14:paraId="264CB558" w14:textId="7D102CDF" w:rsidR="00EF4FE7" w:rsidRPr="00EF4FE7" w:rsidRDefault="00EF4FE7" w:rsidP="00EF4FE7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>Themen: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Bestandteile der Luft und Treibhauseffekt, Eigenschaften von CO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vertAlign w:val="subscript"/>
                <w:lang w:eastAsia="de-DE"/>
              </w:rPr>
              <w:t>2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, Ozeanversauerung, Bau, Programmierung und Anwendung von CO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vertAlign w:val="subscript"/>
                <w:lang w:eastAsia="de-DE"/>
              </w:rPr>
              <w:t>2</w:t>
            </w:r>
            <w:r w:rsidRPr="00EF4FE7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-Sensoren, außerdem geplant: Exkursion zu Merck am letzten Tag</w:t>
            </w:r>
          </w:p>
          <w:p w14:paraId="64ADA1E6" w14:textId="6F83AA8E" w:rsidR="001A5101" w:rsidRPr="00EF4FE7" w:rsidRDefault="001A5101" w:rsidP="001A5101">
            <w:pPr>
              <w:spacing w:before="100" w:beforeAutospacing="1" w:after="0" w:line="276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>Nachmittagskurse</w:t>
            </w: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>Chemie</w:t>
            </w:r>
          </w:p>
          <w:p w14:paraId="2AAC0714" w14:textId="1BD00B5F" w:rsidR="00D439DF" w:rsidRPr="008C4918" w:rsidRDefault="00D439DF" w:rsidP="00D439DF">
            <w:pPr>
              <w:pStyle w:val="Listenabsatz"/>
              <w:numPr>
                <w:ilvl w:val="0"/>
                <w:numId w:val="11"/>
              </w:numPr>
              <w:spacing w:after="100" w:afterAutospacing="1" w:line="276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D439DF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20.09.-</w:t>
            </w:r>
            <w:r w:rsidR="00FE35F4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 xml:space="preserve"> </w:t>
            </w:r>
            <w:r w:rsidRPr="00D439DF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 xml:space="preserve">18.10.22 Nachmittagskurs Chemie 1, </w:t>
            </w:r>
            <w:r w:rsidRPr="008C4918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5 Termine, jeweils dienstags 15-17 Uhr</w:t>
            </w:r>
          </w:p>
          <w:p w14:paraId="019C1BA5" w14:textId="1750FAD4" w:rsidR="00D439DF" w:rsidRPr="008C4918" w:rsidRDefault="00D439DF" w:rsidP="00D439DF">
            <w:pPr>
              <w:pStyle w:val="Listenabsatz"/>
              <w:numPr>
                <w:ilvl w:val="0"/>
                <w:numId w:val="11"/>
              </w:numPr>
              <w:spacing w:after="100" w:afterAutospacing="1" w:line="276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D439DF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08.11.-</w:t>
            </w:r>
            <w:r w:rsidR="00FE35F4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 xml:space="preserve"> </w:t>
            </w:r>
            <w:r w:rsidRPr="00D439DF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 xml:space="preserve">13.12.22 Nachmittagskurs Chemie </w:t>
            </w:r>
            <w:r w:rsidR="00E24FA1">
              <w:rPr>
                <w:rFonts w:eastAsia="Times New Roman" w:cstheme="minorHAnsi"/>
                <w:b/>
                <w:bCs/>
                <w:color w:val="auto"/>
                <w:sz w:val="22"/>
                <w:szCs w:val="22"/>
                <w:lang w:eastAsia="de-DE"/>
              </w:rPr>
              <w:t>2</w:t>
            </w:r>
            <w:r w:rsidRPr="008C4918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, </w:t>
            </w:r>
            <w:r w:rsidR="008C4918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6</w:t>
            </w:r>
            <w:r w:rsidRPr="008C4918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 xml:space="preserve"> Termine, jeweils dienstags 15-17 Uhr</w:t>
            </w:r>
          </w:p>
          <w:p w14:paraId="6C7A8129" w14:textId="26EED682" w:rsidR="001A5101" w:rsidRPr="00EF4FE7" w:rsidRDefault="001A5101" w:rsidP="001A5101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</w:pPr>
            <w:r w:rsidRPr="00EF4FE7">
              <w:rPr>
                <w:rFonts w:eastAsia="Times New Roman" w:cstheme="minorHAnsi"/>
                <w:b/>
                <w:bCs/>
                <w:color w:val="1E5371" w:themeColor="accent3" w:themeShade="BF"/>
                <w:sz w:val="22"/>
                <w:szCs w:val="22"/>
                <w:lang w:eastAsia="de-DE"/>
              </w:rPr>
              <w:t xml:space="preserve">Themen: </w:t>
            </w:r>
            <w:r w:rsidR="00D439DF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die besten Versuche aus den Pro</w:t>
            </w:r>
            <w:r w:rsidR="00187E48">
              <w:rPr>
                <w:rFonts w:eastAsia="Times New Roman" w:cstheme="minorHAnsi"/>
                <w:color w:val="auto"/>
                <w:sz w:val="22"/>
                <w:szCs w:val="22"/>
                <w:lang w:eastAsia="de-DE"/>
              </w:rPr>
              <w:t>jektwochen zu Klimawandel und nachhaltiger Chemie</w:t>
            </w:r>
            <w:r w:rsidR="00CD0689">
              <w:t xml:space="preserve"> </w:t>
            </w:r>
          </w:p>
          <w:p w14:paraId="0CDBFC30" w14:textId="293307B1" w:rsidR="003A4A4A" w:rsidRPr="0089133B" w:rsidRDefault="00187E48" w:rsidP="00150BBD">
            <w:pPr>
              <w:spacing w:before="100" w:beforeAutospacing="1" w:after="100" w:afterAutospacing="1" w:line="240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872" behindDoc="0" locked="0" layoutInCell="1" allowOverlap="1" wp14:anchorId="08A700E2" wp14:editId="7219D67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62865</wp:posOffset>
                  </wp:positionV>
                  <wp:extent cx="1501140" cy="459105"/>
                  <wp:effectExtent l="0" t="0" r="381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Randleiste"/>
            </w:tblPr>
            <w:tblGrid>
              <w:gridCol w:w="3540"/>
            </w:tblGrid>
            <w:tr w:rsidR="00236FEA" w:rsidRPr="0089133B" w14:paraId="25865207" w14:textId="77777777" w:rsidTr="004553D4">
              <w:trPr>
                <w:trHeight w:hRule="exact" w:val="11735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6E666705" w14:textId="3A326709" w:rsidR="00236FEA" w:rsidRPr="0089133B" w:rsidRDefault="00F35E8E" w:rsidP="00236FEA">
                  <w:pPr>
                    <w:pStyle w:val="berschrift2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alias w:val="Überschrift 2 eingeben:"/>
                      <w:tag w:val="Überschrift 2 eingeben:"/>
                      <w:id w:val="2068918032"/>
                      <w:placeholder>
                        <w:docPart w:val="CDE01DDDFA6A4D6CA2E8E551552783DF"/>
                      </w:placeholder>
                      <w15:appearance w15:val="hidden"/>
                      <w:text/>
                    </w:sdtPr>
                    <w:sdtEndPr/>
                    <w:sdtContent>
                      <w:r w:rsidR="007F31FC">
                        <w:rPr>
                          <w:sz w:val="22"/>
                          <w:szCs w:val="22"/>
                        </w:rPr>
                        <w:t>Mehr erfahren</w:t>
                      </w:r>
                    </w:sdtContent>
                  </w:sdt>
                </w:p>
                <w:p w14:paraId="698B23C0" w14:textId="5769F4DA" w:rsidR="00236FEA" w:rsidRPr="003D2ADF" w:rsidRDefault="00FD360B" w:rsidP="00E903C8">
                  <w:pPr>
                    <w:pStyle w:val="Zeile"/>
                    <w:ind w:left="390" w:right="306"/>
                    <w:rPr>
                      <w:sz w:val="20"/>
                      <w:szCs w:val="20"/>
                    </w:rPr>
                  </w:pPr>
                  <w:r w:rsidRPr="003D2ADF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6E33434" wp14:editId="09BA7B57">
                        <wp:extent cx="1280160" cy="1280160"/>
                        <wp:effectExtent l="0" t="0" r="0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D2ADF" w:rsidRPr="003D2ADF">
                    <w:rPr>
                      <w:sz w:val="20"/>
                      <w:szCs w:val="20"/>
                    </w:rPr>
                    <w:t>https://bit.ly/3uaOdUs</w:t>
                  </w:r>
                </w:p>
                <w:p w14:paraId="19E75D2F" w14:textId="6AF44FF6" w:rsidR="00236FEA" w:rsidRPr="0089133B" w:rsidRDefault="00F35E8E" w:rsidP="00236FEA">
                  <w:pPr>
                    <w:pStyle w:val="berschrift2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alias w:val="Überschrift 2 eingeben:"/>
                      <w:tag w:val="Überschrift 2 eingeben:"/>
                      <w:id w:val="-619531705"/>
                      <w:placeholder>
                        <w:docPart w:val="6791E68E35F643329617B557E23F96BB"/>
                      </w:placeholder>
                      <w15:appearance w15:val="hidden"/>
                      <w:text/>
                    </w:sdtPr>
                    <w:sdtEndPr/>
                    <w:sdtContent>
                      <w:r w:rsidR="00582EBF">
                        <w:rPr>
                          <w:sz w:val="22"/>
                          <w:szCs w:val="22"/>
                        </w:rPr>
                        <w:t>Anmeldung</w:t>
                      </w:r>
                    </w:sdtContent>
                  </w:sdt>
                </w:p>
                <w:p w14:paraId="5BEEA525" w14:textId="39AC81A9" w:rsidR="00236FEA" w:rsidRPr="002973F9" w:rsidRDefault="00FD360B" w:rsidP="00E903C8">
                  <w:pPr>
                    <w:pStyle w:val="Zeile"/>
                    <w:ind w:left="107" w:right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D391E40" wp14:editId="42C96236">
                        <wp:extent cx="1264920" cy="1264920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73F9" w:rsidRPr="002973F9">
                    <w:rPr>
                      <w:sz w:val="20"/>
                      <w:szCs w:val="20"/>
                    </w:rPr>
                    <w:t>https://bit.ly/3nrBKrK</w:t>
                  </w:r>
                </w:p>
                <w:p w14:paraId="6D426ACF" w14:textId="4B205A3D" w:rsidR="00236FEA" w:rsidRPr="0089133B" w:rsidRDefault="00F35E8E" w:rsidP="00236FEA">
                  <w:pPr>
                    <w:pStyle w:val="berschrift2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alias w:val="Überschrift 2 eingeben:"/>
                      <w:tag w:val="Überschrift 2 eingeben:"/>
                      <w:id w:val="-273402092"/>
                      <w:placeholder>
                        <w:docPart w:val="11CF1313B2E943C1A655E1E5433326D5"/>
                      </w:placeholder>
                      <w15:appearance w15:val="hidden"/>
                      <w:text/>
                    </w:sdtPr>
                    <w:sdtEndPr/>
                    <w:sdtContent>
                      <w:r w:rsidR="00582EBF">
                        <w:rPr>
                          <w:sz w:val="22"/>
                          <w:szCs w:val="22"/>
                        </w:rPr>
                        <w:t>Kontakt: andrea-katharina.schmidt</w:t>
                      </w:r>
                      <w:r w:rsidR="00304A05">
                        <w:rPr>
                          <w:sz w:val="22"/>
                          <w:szCs w:val="22"/>
                        </w:rPr>
                        <w:t>@tu-darmstadt.de</w:t>
                      </w:r>
                    </w:sdtContent>
                  </w:sdt>
                </w:p>
                <w:sdt>
                  <w:sdtPr>
                    <w:rPr>
                      <w:szCs w:val="22"/>
                    </w:rPr>
                    <w:alias w:val="Trennliniengrafik:"/>
                    <w:tag w:val="Trennliniengrafik:"/>
                    <w:id w:val="-2078267982"/>
                    <w:placeholder>
                      <w:docPart w:val="16CB358F24DF41298B494DF132F5A38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0E70290" w14:textId="77777777" w:rsidR="00236FEA" w:rsidRPr="0089133B" w:rsidRDefault="00236FEA" w:rsidP="00236FEA">
                      <w:pPr>
                        <w:pStyle w:val="Zeile"/>
                        <w:rPr>
                          <w:szCs w:val="22"/>
                        </w:rPr>
                      </w:pPr>
                      <w:r w:rsidRPr="0089133B">
                        <w:rPr>
                          <w:szCs w:val="22"/>
                          <w:lang w:bidi="de-DE"/>
                        </w:rPr>
                        <w:t>____</w:t>
                      </w:r>
                    </w:p>
                  </w:sdtContent>
                </w:sdt>
                <w:p w14:paraId="495A3A95" w14:textId="4744C9B2" w:rsidR="00236FEA" w:rsidRPr="0089133B" w:rsidRDefault="00815684" w:rsidP="00236FEA">
                  <w:pPr>
                    <w:pStyle w:val="berschrift2"/>
                    <w:rPr>
                      <w:sz w:val="22"/>
                      <w:szCs w:val="22"/>
                    </w:rPr>
                  </w:pPr>
                  <w:r>
                    <w:rPr>
                      <w:rFonts w:eastAsia="Times New Roman" w:cstheme="minorHAnsi"/>
                      <w:noProof/>
                      <w:color w:val="auto"/>
                      <w:sz w:val="22"/>
                      <w:szCs w:val="22"/>
                      <w:lang w:eastAsia="de-DE"/>
                    </w:rPr>
                    <w:drawing>
                      <wp:anchor distT="0" distB="0" distL="114300" distR="114300" simplePos="0" relativeHeight="251653632" behindDoc="1" locked="0" layoutInCell="1" allowOverlap="1" wp14:anchorId="2A038973" wp14:editId="55AEA846">
                        <wp:simplePos x="0" y="0"/>
                        <wp:positionH relativeFrom="column">
                          <wp:posOffset>388620</wp:posOffset>
                        </wp:positionH>
                        <wp:positionV relativeFrom="paragraph">
                          <wp:posOffset>419735</wp:posOffset>
                        </wp:positionV>
                        <wp:extent cx="1120140" cy="794385"/>
                        <wp:effectExtent l="0" t="0" r="3810" b="5715"/>
                        <wp:wrapTight wrapText="bothSides">
                          <wp:wrapPolygon edited="0">
                            <wp:start x="0" y="0"/>
                            <wp:lineTo x="0" y="21237"/>
                            <wp:lineTo x="21306" y="21237"/>
                            <wp:lineTo x="21306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140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34616">
                    <w:rPr>
                      <w:sz w:val="22"/>
                      <w:szCs w:val="22"/>
                    </w:rPr>
                    <w:t>Gefördert vom</w:t>
                  </w:r>
                </w:p>
              </w:tc>
            </w:tr>
            <w:tr w:rsidR="00236FEA" w:rsidRPr="0089133B" w14:paraId="3972BF38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2D059F99" w14:textId="5F1C1C0B" w:rsidR="00236FEA" w:rsidRPr="0089133B" w:rsidRDefault="00B0468B" w:rsidP="00236FEA">
                  <w:pPr>
                    <w:pStyle w:val="berschrift3"/>
                    <w:rPr>
                      <w:sz w:val="22"/>
                      <w:szCs w:val="22"/>
                    </w:rPr>
                  </w:pPr>
                  <w:r w:rsidRPr="0089133B">
                    <w:rPr>
                      <w:sz w:val="22"/>
                      <w:szCs w:val="22"/>
                    </w:rPr>
                    <w:t>Veranstaltungsort</w:t>
                  </w:r>
                </w:p>
                <w:p w14:paraId="4BC88E3E" w14:textId="6ABC193C" w:rsidR="00236FEA" w:rsidRPr="0062186E" w:rsidRDefault="00F35E8E" w:rsidP="00236FEA">
                  <w:pPr>
                    <w:pStyle w:val="Kontaktinfos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alias w:val="Straße eingeben:"/>
                      <w:tag w:val="Straße eingeben:"/>
                      <w:id w:val="857003158"/>
                      <w:placeholder>
                        <w:docPart w:val="3D2EA44D479144D9B9E099DCC1CF6AF2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150BBD" w:rsidRPr="0062186E">
                        <w:rPr>
                          <w:sz w:val="22"/>
                          <w:szCs w:val="22"/>
                        </w:rPr>
                        <w:t>Merck-TU Darmstadt-Juniorlabor</w:t>
                      </w:r>
                    </w:sdtContent>
                  </w:sdt>
                </w:p>
                <w:p w14:paraId="6805BC4F" w14:textId="5F6C067A" w:rsidR="00236FEA" w:rsidRDefault="00150BBD" w:rsidP="00236FEA">
                  <w:pPr>
                    <w:pStyle w:val="Kontaktinfos"/>
                    <w:rPr>
                      <w:sz w:val="22"/>
                      <w:szCs w:val="22"/>
                    </w:rPr>
                  </w:pPr>
                  <w:r w:rsidRPr="001540A9">
                    <w:rPr>
                      <w:sz w:val="22"/>
                      <w:szCs w:val="22"/>
                    </w:rPr>
                    <w:t>Alarich-</w:t>
                  </w:r>
                  <w:proofErr w:type="spellStart"/>
                  <w:r w:rsidRPr="001540A9">
                    <w:rPr>
                      <w:sz w:val="22"/>
                      <w:szCs w:val="22"/>
                    </w:rPr>
                    <w:t>Weiss</w:t>
                  </w:r>
                  <w:proofErr w:type="spellEnd"/>
                  <w:r w:rsidRPr="001540A9">
                    <w:rPr>
                      <w:sz w:val="22"/>
                      <w:szCs w:val="22"/>
                    </w:rPr>
                    <w:t>-Str. 12</w:t>
                  </w:r>
                </w:p>
                <w:p w14:paraId="3EEBCBCB" w14:textId="6FDFB0B5" w:rsidR="008C4918" w:rsidRPr="001540A9" w:rsidRDefault="008C4918" w:rsidP="00236FEA">
                  <w:pPr>
                    <w:pStyle w:val="Kontaktinfos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64287 Darmstadt</w:t>
                  </w:r>
                </w:p>
                <w:p w14:paraId="3F161018" w14:textId="54213D3A" w:rsidR="00236FEA" w:rsidRPr="0089133B" w:rsidRDefault="001540A9" w:rsidP="00236FEA">
                  <w:pPr>
                    <w:pStyle w:val="Kontaktinfos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Gebäude L2</w:t>
                  </w:r>
                  <w:r w:rsidR="00B13BA3">
                    <w:rPr>
                      <w:sz w:val="22"/>
                      <w:szCs w:val="22"/>
                    </w:rPr>
                    <w:t>|</w:t>
                  </w:r>
                  <w:r w:rsidR="005647E4">
                    <w:rPr>
                      <w:sz w:val="22"/>
                      <w:szCs w:val="22"/>
                    </w:rPr>
                    <w:t>05, Raum 37</w:t>
                  </w:r>
                </w:p>
                <w:p w14:paraId="4C744A0D" w14:textId="07F9CABC" w:rsidR="00236FEA" w:rsidRPr="0089133B" w:rsidRDefault="00B0468B" w:rsidP="00236FEA">
                  <w:pPr>
                    <w:pStyle w:val="Datum"/>
                    <w:rPr>
                      <w:sz w:val="22"/>
                      <w:szCs w:val="22"/>
                    </w:rPr>
                  </w:pPr>
                  <w:r w:rsidRPr="0089133B">
                    <w:rPr>
                      <w:sz w:val="22"/>
                      <w:szCs w:val="22"/>
                    </w:rPr>
                    <w:t>www.juniorlabor.de</w:t>
                  </w:r>
                </w:p>
                <w:p w14:paraId="2449ACB1" w14:textId="68E19EF1" w:rsidR="00236FEA" w:rsidRPr="0089133B" w:rsidRDefault="00236FEA" w:rsidP="00236FEA">
                  <w:pPr>
                    <w:pStyle w:val="Datum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021E94AD" w14:textId="77777777" w:rsidR="00423F28" w:rsidRPr="0089133B" w:rsidRDefault="00423F28" w:rsidP="00236FEA">
            <w:pPr>
              <w:rPr>
                <w:sz w:val="22"/>
                <w:szCs w:val="22"/>
              </w:rPr>
            </w:pPr>
          </w:p>
        </w:tc>
      </w:tr>
    </w:tbl>
    <w:p w14:paraId="5A02BA09" w14:textId="43CA1F9C" w:rsidR="00DD2A04" w:rsidRPr="0089133B" w:rsidRDefault="00DD2A04" w:rsidP="00263933">
      <w:pPr>
        <w:pStyle w:val="KeinLeerraum"/>
        <w:rPr>
          <w:sz w:val="22"/>
          <w:szCs w:val="22"/>
        </w:rPr>
      </w:pPr>
    </w:p>
    <w:sectPr w:rsidR="00DD2A04" w:rsidRPr="0089133B" w:rsidSect="002E1D35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DADED" w14:textId="77777777" w:rsidR="00F35E8E" w:rsidRDefault="00F35E8E" w:rsidP="00AB6948">
      <w:pPr>
        <w:spacing w:after="0" w:line="240" w:lineRule="auto"/>
      </w:pPr>
      <w:r>
        <w:separator/>
      </w:r>
    </w:p>
  </w:endnote>
  <w:endnote w:type="continuationSeparator" w:id="0">
    <w:p w14:paraId="0FE3AC5A" w14:textId="77777777" w:rsidR="00F35E8E" w:rsidRDefault="00F35E8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01AF3" w14:textId="77777777" w:rsidR="00F35E8E" w:rsidRDefault="00F35E8E" w:rsidP="00AB6948">
      <w:pPr>
        <w:spacing w:after="0" w:line="240" w:lineRule="auto"/>
      </w:pPr>
      <w:r>
        <w:separator/>
      </w:r>
    </w:p>
  </w:footnote>
  <w:footnote w:type="continuationSeparator" w:id="0">
    <w:p w14:paraId="2A59896A" w14:textId="77777777" w:rsidR="00F35E8E" w:rsidRDefault="00F35E8E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A34BE1"/>
    <w:multiLevelType w:val="hybridMultilevel"/>
    <w:tmpl w:val="6818DE96"/>
    <w:lvl w:ilvl="0" w:tplc="57B40E4A">
      <w:start w:val="1"/>
      <w:numFmt w:val="decimalZero"/>
      <w:lvlText w:val="%1."/>
      <w:lvlJc w:val="left"/>
      <w:pPr>
        <w:ind w:left="732" w:hanging="372"/>
      </w:pPr>
      <w:rPr>
        <w:rFonts w:asciiTheme="minorHAnsi" w:hAnsiTheme="minorHAnsi"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33F6B"/>
    <w:multiLevelType w:val="hybridMultilevel"/>
    <w:tmpl w:val="343062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2F54B0"/>
    <w:multiLevelType w:val="hybridMultilevel"/>
    <w:tmpl w:val="5F3CFC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17951">
    <w:abstractNumId w:val="9"/>
  </w:num>
  <w:num w:numId="2" w16cid:durableId="783227709">
    <w:abstractNumId w:val="7"/>
  </w:num>
  <w:num w:numId="3" w16cid:durableId="964232077">
    <w:abstractNumId w:val="6"/>
  </w:num>
  <w:num w:numId="4" w16cid:durableId="1157498482">
    <w:abstractNumId w:val="5"/>
  </w:num>
  <w:num w:numId="5" w16cid:durableId="1490748217">
    <w:abstractNumId w:val="4"/>
  </w:num>
  <w:num w:numId="6" w16cid:durableId="2146043186">
    <w:abstractNumId w:val="8"/>
  </w:num>
  <w:num w:numId="7" w16cid:durableId="1233850296">
    <w:abstractNumId w:val="3"/>
  </w:num>
  <w:num w:numId="8" w16cid:durableId="1979068630">
    <w:abstractNumId w:val="2"/>
  </w:num>
  <w:num w:numId="9" w16cid:durableId="155268051">
    <w:abstractNumId w:val="1"/>
  </w:num>
  <w:num w:numId="10" w16cid:durableId="212929674">
    <w:abstractNumId w:val="0"/>
  </w:num>
  <w:num w:numId="11" w16cid:durableId="224995576">
    <w:abstractNumId w:val="12"/>
  </w:num>
  <w:num w:numId="12" w16cid:durableId="837766364">
    <w:abstractNumId w:val="11"/>
  </w:num>
  <w:num w:numId="13" w16cid:durableId="18427005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CEE"/>
    <w:rsid w:val="00010DF6"/>
    <w:rsid w:val="00044307"/>
    <w:rsid w:val="00054D84"/>
    <w:rsid w:val="00067228"/>
    <w:rsid w:val="000D5C76"/>
    <w:rsid w:val="00150BBD"/>
    <w:rsid w:val="001540A9"/>
    <w:rsid w:val="00187E48"/>
    <w:rsid w:val="00190F23"/>
    <w:rsid w:val="00194E9C"/>
    <w:rsid w:val="001A5101"/>
    <w:rsid w:val="001A741D"/>
    <w:rsid w:val="001C290A"/>
    <w:rsid w:val="001D3B47"/>
    <w:rsid w:val="001F2261"/>
    <w:rsid w:val="002136AA"/>
    <w:rsid w:val="00214D10"/>
    <w:rsid w:val="00236FEA"/>
    <w:rsid w:val="002436B7"/>
    <w:rsid w:val="00245FBE"/>
    <w:rsid w:val="0025223C"/>
    <w:rsid w:val="00263933"/>
    <w:rsid w:val="0027400C"/>
    <w:rsid w:val="002973F9"/>
    <w:rsid w:val="002A0BAC"/>
    <w:rsid w:val="002C65CB"/>
    <w:rsid w:val="002D469D"/>
    <w:rsid w:val="002E1D35"/>
    <w:rsid w:val="00304A05"/>
    <w:rsid w:val="003A4A4A"/>
    <w:rsid w:val="003D2ADF"/>
    <w:rsid w:val="003F4359"/>
    <w:rsid w:val="00423F28"/>
    <w:rsid w:val="00425C2B"/>
    <w:rsid w:val="004553D4"/>
    <w:rsid w:val="00487650"/>
    <w:rsid w:val="004A1A52"/>
    <w:rsid w:val="004B6545"/>
    <w:rsid w:val="004C43EE"/>
    <w:rsid w:val="00530748"/>
    <w:rsid w:val="005647E4"/>
    <w:rsid w:val="00572571"/>
    <w:rsid w:val="00582EBF"/>
    <w:rsid w:val="005927AD"/>
    <w:rsid w:val="005F0081"/>
    <w:rsid w:val="0062186E"/>
    <w:rsid w:val="00624E12"/>
    <w:rsid w:val="00627140"/>
    <w:rsid w:val="0063042E"/>
    <w:rsid w:val="0064113C"/>
    <w:rsid w:val="00655EA2"/>
    <w:rsid w:val="006A45C6"/>
    <w:rsid w:val="006D12A6"/>
    <w:rsid w:val="00701AA9"/>
    <w:rsid w:val="007171EF"/>
    <w:rsid w:val="00767651"/>
    <w:rsid w:val="007716AB"/>
    <w:rsid w:val="007A2C1E"/>
    <w:rsid w:val="007D3A28"/>
    <w:rsid w:val="007E4871"/>
    <w:rsid w:val="007E4C8C"/>
    <w:rsid w:val="007F31FC"/>
    <w:rsid w:val="007F3F1B"/>
    <w:rsid w:val="00804979"/>
    <w:rsid w:val="00815684"/>
    <w:rsid w:val="008458BC"/>
    <w:rsid w:val="0089133B"/>
    <w:rsid w:val="008C4918"/>
    <w:rsid w:val="008F5234"/>
    <w:rsid w:val="00960261"/>
    <w:rsid w:val="009D3491"/>
    <w:rsid w:val="009F274E"/>
    <w:rsid w:val="00A34616"/>
    <w:rsid w:val="00AA4B20"/>
    <w:rsid w:val="00AB6948"/>
    <w:rsid w:val="00AC4416"/>
    <w:rsid w:val="00AD2A62"/>
    <w:rsid w:val="00AD7965"/>
    <w:rsid w:val="00AF7F98"/>
    <w:rsid w:val="00B0468B"/>
    <w:rsid w:val="00B13BA3"/>
    <w:rsid w:val="00B220A3"/>
    <w:rsid w:val="00B2335D"/>
    <w:rsid w:val="00BA7CD6"/>
    <w:rsid w:val="00BB702B"/>
    <w:rsid w:val="00C175B1"/>
    <w:rsid w:val="00C23D95"/>
    <w:rsid w:val="00C87D9E"/>
    <w:rsid w:val="00CB26AC"/>
    <w:rsid w:val="00CD0689"/>
    <w:rsid w:val="00D35795"/>
    <w:rsid w:val="00D439DF"/>
    <w:rsid w:val="00D4734C"/>
    <w:rsid w:val="00D509F0"/>
    <w:rsid w:val="00D54CEE"/>
    <w:rsid w:val="00D67917"/>
    <w:rsid w:val="00D9161B"/>
    <w:rsid w:val="00DA3808"/>
    <w:rsid w:val="00DD2A04"/>
    <w:rsid w:val="00E24FA1"/>
    <w:rsid w:val="00E61EEC"/>
    <w:rsid w:val="00E85A56"/>
    <w:rsid w:val="00E903C8"/>
    <w:rsid w:val="00EA512E"/>
    <w:rsid w:val="00EF4FE7"/>
    <w:rsid w:val="00F035FC"/>
    <w:rsid w:val="00F1347B"/>
    <w:rsid w:val="00F35E8E"/>
    <w:rsid w:val="00FB6E17"/>
    <w:rsid w:val="00FD360B"/>
    <w:rsid w:val="00FE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8995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5101"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4553D4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34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4553D4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UntertitelZchn">
    <w:name w:val="Untertitel Zchn"/>
    <w:basedOn w:val="Absatz-Standardschriftart"/>
    <w:link w:val="Untertitel"/>
    <w:uiPriority w:val="2"/>
    <w:rsid w:val="004553D4"/>
    <w:rPr>
      <w:rFonts w:asciiTheme="majorHAnsi" w:eastAsiaTheme="majorEastAsia" w:hAnsiTheme="majorHAnsi" w:cstheme="majorBidi"/>
      <w:caps/>
      <w:color w:val="007B73" w:themeColor="accent1" w:themeShade="BF"/>
      <w:kern w:val="28"/>
      <w:sz w:val="80"/>
      <w:szCs w:val="88"/>
    </w:rPr>
  </w:style>
  <w:style w:type="paragraph" w:styleId="Titel">
    <w:name w:val="Title"/>
    <w:basedOn w:val="Standard"/>
    <w:next w:val="Standard"/>
    <w:link w:val="TitelZchn"/>
    <w:uiPriority w:val="1"/>
    <w:qFormat/>
    <w:rsid w:val="004553D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8"/>
    </w:rPr>
  </w:style>
  <w:style w:type="character" w:customStyle="1" w:styleId="TitelZchn">
    <w:name w:val="Titel Zchn"/>
    <w:basedOn w:val="Absatz-Standardschriftart"/>
    <w:link w:val="Titel"/>
    <w:uiPriority w:val="1"/>
    <w:rsid w:val="004553D4"/>
    <w:rPr>
      <w:rFonts w:asciiTheme="majorHAnsi" w:eastAsiaTheme="majorEastAsia" w:hAnsiTheme="majorHAnsi" w:cstheme="majorBidi"/>
      <w:caps/>
      <w:kern w:val="28"/>
      <w:sz w:val="80"/>
      <w:szCs w:val="88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AC4416"/>
    <w:rPr>
      <w:color w:val="595959" w:themeColor="text1" w:themeTint="A6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4553D4"/>
    <w:rPr>
      <w:rFonts w:asciiTheme="majorHAnsi" w:eastAsiaTheme="majorEastAsia" w:hAnsiTheme="majorHAnsi" w:cstheme="majorBidi"/>
      <w:color w:val="FFFFFF" w:themeColor="background1"/>
      <w:sz w:val="32"/>
      <w:szCs w:val="34"/>
    </w:rPr>
  </w:style>
  <w:style w:type="paragraph" w:customStyle="1" w:styleId="Zeile">
    <w:name w:val="Zeile"/>
    <w:basedOn w:val="Standard"/>
    <w:next w:val="berschrift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s">
    <w:name w:val="Kontaktinfos"/>
    <w:basedOn w:val="Standard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sid w:val="00425C2B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C87D9E"/>
  </w:style>
  <w:style w:type="paragraph" w:styleId="Blocktext">
    <w:name w:val="Block Text"/>
    <w:basedOn w:val="Standard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Textkrper">
    <w:name w:val="Body Text"/>
    <w:basedOn w:val="Standard"/>
    <w:link w:val="TextkrperZchn"/>
    <w:uiPriority w:val="99"/>
    <w:semiHidden/>
    <w:unhideWhenUsed/>
    <w:qFormat/>
    <w:rsid w:val="00C87D9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87D9E"/>
  </w:style>
  <w:style w:type="paragraph" w:styleId="Textkrper2">
    <w:name w:val="Body Text 2"/>
    <w:basedOn w:val="Standard"/>
    <w:link w:val="Textkrper2Zchn"/>
    <w:uiPriority w:val="99"/>
    <w:semiHidden/>
    <w:unhideWhenUsed/>
    <w:rsid w:val="00C87D9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87D9E"/>
  </w:style>
  <w:style w:type="paragraph" w:styleId="Textkrper3">
    <w:name w:val="Body Text 3"/>
    <w:basedOn w:val="Standard"/>
    <w:link w:val="Textkrper3Zchn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87D9E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87D9E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87D9E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87D9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87D9E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87D9E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87D9E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87D9E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87D9E"/>
  </w:style>
  <w:style w:type="table" w:styleId="FarbigesRaster">
    <w:name w:val="Colorful Grid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C87D9E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7D9E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7D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7D9E"/>
    <w:rPr>
      <w:b/>
      <w:bCs/>
      <w:sz w:val="22"/>
      <w:szCs w:val="20"/>
    </w:rPr>
  </w:style>
  <w:style w:type="table" w:styleId="DunkleListe">
    <w:name w:val="Dark List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87D9E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87D9E"/>
  </w:style>
  <w:style w:type="character" w:styleId="Hervorhebung">
    <w:name w:val="Emphasis"/>
    <w:basedOn w:val="Absatz-Standardschriftart"/>
    <w:uiPriority w:val="20"/>
    <w:semiHidden/>
    <w:unhideWhenUsed/>
    <w:qFormat/>
    <w:rsid w:val="00C87D9E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C87D9E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87D9E"/>
    <w:rPr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7D9E"/>
  </w:style>
  <w:style w:type="character" w:styleId="Funotenzeichen">
    <w:name w:val="footnote reference"/>
    <w:basedOn w:val="Absatz-Standardschriftart"/>
    <w:uiPriority w:val="99"/>
    <w:semiHidden/>
    <w:unhideWhenUsed/>
    <w:rsid w:val="00C87D9E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87D9E"/>
    <w:rPr>
      <w:sz w:val="22"/>
      <w:szCs w:val="20"/>
    </w:rPr>
  </w:style>
  <w:style w:type="table" w:styleId="Gitternetztabelle1hell">
    <w:name w:val="Grid Table 1 Light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Absatz-Standardschriftar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7D9E"/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C87D9E"/>
  </w:style>
  <w:style w:type="paragraph" w:styleId="HTMLAdresse">
    <w:name w:val="HTML Address"/>
    <w:basedOn w:val="Standard"/>
    <w:link w:val="HTMLAdresseZchn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87D9E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C87D9E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87D9E"/>
    <w:rPr>
      <w:rFonts w:ascii="Consolas" w:hAnsi="Consolas"/>
      <w:sz w:val="22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AC4416"/>
    <w:rPr>
      <w:i/>
      <w:iCs/>
      <w:color w:val="007B73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C87D9E"/>
  </w:style>
  <w:style w:type="paragraph" w:styleId="Liste">
    <w:name w:val="List"/>
    <w:basedOn w:val="Standard"/>
    <w:uiPriority w:val="99"/>
    <w:semiHidden/>
    <w:unhideWhenUsed/>
    <w:rsid w:val="00C87D9E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87D9E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87D9E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87D9E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87D9E"/>
    <w:pPr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unhideWhenUsed/>
    <w:qFormat/>
    <w:rsid w:val="00C87D9E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entabelle2">
    <w:name w:val="List Table 2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entabelle3">
    <w:name w:val="List Table 3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87D9E"/>
    <w:rPr>
      <w:rFonts w:ascii="Consolas" w:hAnsi="Consolas"/>
      <w:sz w:val="22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C87D9E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87D9E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87D9E"/>
  </w:style>
  <w:style w:type="character" w:styleId="Seitenzahl">
    <w:name w:val="page number"/>
    <w:basedOn w:val="Absatz-Standardschriftart"/>
    <w:uiPriority w:val="99"/>
    <w:semiHidden/>
    <w:unhideWhenUsed/>
    <w:rsid w:val="00C87D9E"/>
  </w:style>
  <w:style w:type="table" w:styleId="EinfacheTabelle1">
    <w:name w:val="Plain Table 1"/>
    <w:basedOn w:val="NormaleTabelle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87D9E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87D9E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87D9E"/>
  </w:style>
  <w:style w:type="character" w:customStyle="1" w:styleId="AnredeZchn">
    <w:name w:val="Anrede Zchn"/>
    <w:basedOn w:val="Absatz-Standardschriftart"/>
    <w:link w:val="Anrede"/>
    <w:uiPriority w:val="99"/>
    <w:semiHidden/>
    <w:rsid w:val="00C87D9E"/>
  </w:style>
  <w:style w:type="paragraph" w:styleId="Unterschrift">
    <w:name w:val="Signature"/>
    <w:basedOn w:val="Standard"/>
    <w:link w:val="UnterschriftZchn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87D9E"/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C87D9E"/>
    <w:rPr>
      <w:u w:val="dotted"/>
    </w:rPr>
  </w:style>
  <w:style w:type="character" w:styleId="Fett">
    <w:name w:val="Strong"/>
    <w:basedOn w:val="Absatz-Standardschriftart"/>
    <w:uiPriority w:val="22"/>
    <w:semiHidden/>
    <w:unhideWhenUsed/>
    <w:qFormat/>
    <w:rsid w:val="00C87D9E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87D9E"/>
    <w:pPr>
      <w:spacing w:after="0"/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87D9E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87D9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87D9E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87D9E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87D9E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87D9E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87D9E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87D9E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87D9E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87D9E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Standard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3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csc\AppData\Roaming\Microsoft\Templates\Handzettel%20f&#252;r%20saisonale%20Veranstaltung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3B1C9D0CA541FF902EA3CE3A32E2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7F5CF-33C2-4280-BD82-EFE75D96C422}"/>
      </w:docPartPr>
      <w:docPartBody>
        <w:p w:rsidR="00630964" w:rsidRDefault="0068035F">
          <w:pPr>
            <w:pStyle w:val="573B1C9D0CA541FF902EA3CE3A32E27C"/>
          </w:pPr>
          <w:r>
            <w:rPr>
              <w:lang w:bidi="de-DE"/>
            </w:rPr>
            <w:t>Datum der Veranstaltung</w:t>
          </w:r>
        </w:p>
      </w:docPartBody>
    </w:docPart>
    <w:docPart>
      <w:docPartPr>
        <w:name w:val="2012FC3745414D7A900129B766BDB8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7AD39A-CBE8-48AE-A058-FBC91C35E00B}"/>
      </w:docPartPr>
      <w:docPartBody>
        <w:p w:rsidR="00630964" w:rsidRDefault="0068035F">
          <w:pPr>
            <w:pStyle w:val="2012FC3745414D7A900129B766BDB8F3"/>
          </w:pPr>
          <w:r>
            <w:rPr>
              <w:lang w:bidi="de-DE"/>
            </w:rPr>
            <w:t>Veranstaltungstitel, bis zu zwei Zeilen</w:t>
          </w:r>
        </w:p>
      </w:docPartBody>
    </w:docPart>
    <w:docPart>
      <w:docPartPr>
        <w:name w:val="CDE01DDDFA6A4D6CA2E8E55155278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98C9D0-EAF2-41BC-A352-00894D3A8DE8}"/>
      </w:docPartPr>
      <w:docPartBody>
        <w:p w:rsidR="00630964" w:rsidRDefault="0068035F">
          <w:pPr>
            <w:pStyle w:val="CDE01DDDFA6A4D6CA2E8E551552783DF"/>
          </w:pPr>
          <w:r>
            <w:rPr>
              <w:lang w:bidi="de-DE"/>
            </w:rPr>
            <w:t>Setzen Sie hier wichtige Angaben zu Ihrer Veranstaltung ein.</w:t>
          </w:r>
        </w:p>
      </w:docPartBody>
    </w:docPart>
    <w:docPart>
      <w:docPartPr>
        <w:name w:val="6791E68E35F643329617B557E23F96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95E620-165C-4635-A6BE-0FDE43DEB58D}"/>
      </w:docPartPr>
      <w:docPartBody>
        <w:p w:rsidR="00630964" w:rsidRDefault="0068035F">
          <w:pPr>
            <w:pStyle w:val="6791E68E35F643329617B557E23F96BB"/>
          </w:pPr>
          <w:r>
            <w:rPr>
              <w:lang w:bidi="de-DE"/>
            </w:rPr>
            <w:t>Seien Sie nicht schüchtern – sagen Sie, warum niemand diese Veranstaltung verpassen darf!</w:t>
          </w:r>
        </w:p>
      </w:docPartBody>
    </w:docPart>
    <w:docPart>
      <w:docPartPr>
        <w:name w:val="11CF1313B2E943C1A655E1E5433326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D41B13-2410-4682-8186-351D0B7B38A9}"/>
      </w:docPartPr>
      <w:docPartBody>
        <w:p w:rsidR="00630964" w:rsidRDefault="0068035F">
          <w:pPr>
            <w:pStyle w:val="11CF1313B2E943C1A655E1E5433326D5"/>
          </w:pPr>
          <w:r>
            <w:rPr>
              <w:lang w:bidi="de-DE"/>
            </w:rPr>
            <w:t>Ein weiterer fesselnder Punkt hier!</w:t>
          </w:r>
        </w:p>
      </w:docPartBody>
    </w:docPart>
    <w:docPart>
      <w:docPartPr>
        <w:name w:val="16CB358F24DF41298B494DF132F5A3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14FF9-917B-4976-8D2B-BD9533F857E4}"/>
      </w:docPartPr>
      <w:docPartBody>
        <w:p w:rsidR="00630964" w:rsidRDefault="0068035F">
          <w:pPr>
            <w:pStyle w:val="16CB358F24DF41298B494DF132F5A385"/>
          </w:pPr>
          <w:r>
            <w:rPr>
              <w:lang w:bidi="de-DE"/>
            </w:rPr>
            <w:t>____</w:t>
          </w:r>
        </w:p>
      </w:docPartBody>
    </w:docPart>
    <w:docPart>
      <w:docPartPr>
        <w:name w:val="3D2EA44D479144D9B9E099DCC1CF6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C80744-A4AA-4A66-A7A0-F097F5FF113E}"/>
      </w:docPartPr>
      <w:docPartBody>
        <w:p w:rsidR="00630964" w:rsidRDefault="0068035F">
          <w:pPr>
            <w:pStyle w:val="3D2EA44D479144D9B9E099DCC1CF6AF2"/>
          </w:pPr>
          <w:r>
            <w:rPr>
              <w:lang w:bidi="de-DE"/>
            </w:rPr>
            <w:t>Straße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35F"/>
    <w:rsid w:val="00573A43"/>
    <w:rsid w:val="00630964"/>
    <w:rsid w:val="0068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73B1C9D0CA541FF902EA3CE3A32E27C">
    <w:name w:val="573B1C9D0CA541FF902EA3CE3A32E27C"/>
  </w:style>
  <w:style w:type="paragraph" w:customStyle="1" w:styleId="2012FC3745414D7A900129B766BDB8F3">
    <w:name w:val="2012FC3745414D7A900129B766BDB8F3"/>
  </w:style>
  <w:style w:type="paragraph" w:customStyle="1" w:styleId="CDE01DDDFA6A4D6CA2E8E551552783DF">
    <w:name w:val="CDE01DDDFA6A4D6CA2E8E551552783DF"/>
  </w:style>
  <w:style w:type="paragraph" w:customStyle="1" w:styleId="6791E68E35F643329617B557E23F96BB">
    <w:name w:val="6791E68E35F643329617B557E23F96BB"/>
  </w:style>
  <w:style w:type="paragraph" w:customStyle="1" w:styleId="11CF1313B2E943C1A655E1E5433326D5">
    <w:name w:val="11CF1313B2E943C1A655E1E5433326D5"/>
  </w:style>
  <w:style w:type="paragraph" w:customStyle="1" w:styleId="16CB358F24DF41298B494DF132F5A385">
    <w:name w:val="16CB358F24DF41298B494DF132F5A385"/>
  </w:style>
  <w:style w:type="paragraph" w:customStyle="1" w:styleId="3D2EA44D479144D9B9E099DCC1CF6AF2">
    <w:name w:val="3D2EA44D479144D9B9E099DCC1CF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A8D03-6F7F-44DB-950E-89BB16AB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 (Winter)</Template>
  <TotalTime>0</TotalTime>
  <Pages>1</Pages>
  <Words>244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2022-07-01T08:28:00Z</dcterms:created>
  <dcterms:modified xsi:type="dcterms:W3CDTF">2022-07-01T08:30:00Z</dcterms:modified>
</cp:coreProperties>
</file>